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493A70" w14:textId="3F77F386" w:rsidR="008E3F11" w:rsidRPr="001D3C0E" w:rsidRDefault="008E3F11" w:rsidP="008E3F11">
      <w:pPr>
        <w:textAlignment w:val="baseline"/>
        <w:outlineLvl w:val="1"/>
        <w:rPr>
          <w:rFonts w:cs="Arial"/>
          <w:b/>
          <w:bCs/>
          <w:caps/>
          <w:color w:val="B13809"/>
          <w:sz w:val="28"/>
        </w:rPr>
      </w:pPr>
      <w:r w:rsidRPr="001D3C0E">
        <w:rPr>
          <w:rFonts w:cs="Arial"/>
          <w:b/>
          <w:bCs/>
          <w:color w:val="B13809"/>
          <w:sz w:val="28"/>
        </w:rPr>
        <w:t xml:space="preserve">REFERENT/KA POBOČKY </w:t>
      </w:r>
      <w:r w:rsidR="007C15C6">
        <w:rPr>
          <w:rFonts w:cs="Arial"/>
          <w:b/>
          <w:bCs/>
          <w:color w:val="B13809"/>
          <w:sz w:val="28"/>
        </w:rPr>
        <w:t>ÚSTÍ NAD LABEM</w:t>
      </w:r>
      <w:r w:rsidRPr="001D3C0E">
        <w:rPr>
          <w:rFonts w:cs="Arial"/>
          <w:b/>
          <w:bCs/>
          <w:color w:val="B13809"/>
          <w:sz w:val="28"/>
        </w:rPr>
        <w:t xml:space="preserve"> </w:t>
      </w:r>
    </w:p>
    <w:p w14:paraId="4353CC34" w14:textId="77777777" w:rsidR="008E3F11" w:rsidRPr="00461183" w:rsidRDefault="008E3F11" w:rsidP="008E3F11">
      <w:pPr>
        <w:textAlignment w:val="baseline"/>
        <w:rPr>
          <w:rFonts w:cs="Arial"/>
          <w:color w:val="000000"/>
        </w:rPr>
      </w:pPr>
    </w:p>
    <w:p w14:paraId="00CDC7ED" w14:textId="2E1F14F1" w:rsidR="008E3F11" w:rsidRPr="00461183" w:rsidRDefault="008E3F11" w:rsidP="008E3F11">
      <w:pPr>
        <w:textAlignment w:val="baseline"/>
        <w:rPr>
          <w:rFonts w:cs="Arial"/>
          <w:color w:val="000000"/>
        </w:rPr>
      </w:pPr>
      <w:r>
        <w:rPr>
          <w:rFonts w:cs="Arial"/>
          <w:color w:val="000000"/>
        </w:rPr>
        <w:t xml:space="preserve">Slavia pojišťovna a.s., </w:t>
      </w:r>
      <w:r>
        <w:t>moderní dynamická společnost s tradicí</w:t>
      </w:r>
      <w:r>
        <w:rPr>
          <w:rFonts w:cs="Arial"/>
          <w:color w:val="000000"/>
        </w:rPr>
        <w:t>, hledá vhodného kandidáta na pozici:</w:t>
      </w:r>
      <w:r w:rsidRPr="00461183">
        <w:rPr>
          <w:rFonts w:cs="Arial"/>
          <w:color w:val="000000"/>
        </w:rPr>
        <w:t> </w:t>
      </w:r>
      <w:r>
        <w:rPr>
          <w:rFonts w:cs="Arial"/>
          <w:color w:val="000000"/>
        </w:rPr>
        <w:t>Referent</w:t>
      </w:r>
      <w:r w:rsidRPr="00461183">
        <w:rPr>
          <w:rFonts w:cs="Arial"/>
          <w:color w:val="000000"/>
        </w:rPr>
        <w:t>/</w:t>
      </w:r>
      <w:proofErr w:type="spellStart"/>
      <w:r w:rsidRPr="00461183">
        <w:rPr>
          <w:rFonts w:cs="Arial"/>
          <w:color w:val="000000"/>
        </w:rPr>
        <w:t>ka</w:t>
      </w:r>
      <w:proofErr w:type="spellEnd"/>
      <w:r w:rsidRPr="00461183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 xml:space="preserve">pobočky </w:t>
      </w:r>
      <w:r w:rsidR="00B04034">
        <w:rPr>
          <w:rFonts w:cs="Arial"/>
          <w:color w:val="000000"/>
        </w:rPr>
        <w:t>Ústí nad Labem</w:t>
      </w:r>
    </w:p>
    <w:p w14:paraId="717B8B30" w14:textId="77777777" w:rsidR="008E3F11" w:rsidRDefault="008E3F11" w:rsidP="008E3F11">
      <w:pPr>
        <w:spacing w:before="100" w:beforeAutospacing="1"/>
        <w:textAlignment w:val="baseline"/>
        <w:outlineLvl w:val="2"/>
        <w:rPr>
          <w:rFonts w:cs="Arial"/>
          <w:b/>
          <w:bCs/>
          <w:color w:val="000000"/>
        </w:rPr>
      </w:pPr>
      <w:r w:rsidRPr="00461183">
        <w:rPr>
          <w:rFonts w:cs="Arial"/>
          <w:b/>
          <w:bCs/>
          <w:color w:val="000000"/>
        </w:rPr>
        <w:t>Náplň práce:</w:t>
      </w:r>
    </w:p>
    <w:p w14:paraId="2B97A434" w14:textId="77777777" w:rsidR="008E3F11" w:rsidRPr="00A612A4" w:rsidRDefault="008E3F11" w:rsidP="008E3F11">
      <w:pPr>
        <w:pStyle w:val="Odstavecseseznamem"/>
        <w:ind w:left="426"/>
        <w:textAlignment w:val="baseline"/>
        <w:rPr>
          <w:rFonts w:cs="Arial"/>
          <w:b/>
          <w:bCs/>
          <w:color w:val="000000"/>
        </w:rPr>
      </w:pPr>
    </w:p>
    <w:p w14:paraId="73833654" w14:textId="77777777" w:rsidR="008E3F11" w:rsidRPr="00A612A4" w:rsidRDefault="008E3F11" w:rsidP="008E3F11">
      <w:pPr>
        <w:pStyle w:val="Odstavecseseznamem"/>
        <w:numPr>
          <w:ilvl w:val="0"/>
          <w:numId w:val="2"/>
        </w:numPr>
        <w:ind w:left="426"/>
        <w:textAlignment w:val="baseline"/>
        <w:rPr>
          <w:rFonts w:cs="Arial"/>
          <w:b/>
          <w:bCs/>
          <w:color w:val="000000"/>
        </w:rPr>
      </w:pPr>
      <w:r>
        <w:t xml:space="preserve">komunikace s klienty a zprostředkovateli osobně, telefonicky či emailem </w:t>
      </w:r>
    </w:p>
    <w:p w14:paraId="0BC833BF" w14:textId="77777777" w:rsidR="008E3F11" w:rsidRPr="006965F2" w:rsidRDefault="008E3F11" w:rsidP="008E3F11">
      <w:pPr>
        <w:pStyle w:val="Odstavecseseznamem"/>
        <w:numPr>
          <w:ilvl w:val="0"/>
          <w:numId w:val="2"/>
        </w:numPr>
        <w:ind w:left="426"/>
        <w:textAlignment w:val="baseline"/>
        <w:rPr>
          <w:rFonts w:cs="Arial"/>
          <w:b/>
          <w:bCs/>
          <w:color w:val="000000"/>
        </w:rPr>
      </w:pPr>
      <w:r>
        <w:t>zodpovídání telefonických osobních i písemných dotazů klientů a zprostředkovatelů</w:t>
      </w:r>
    </w:p>
    <w:p w14:paraId="38AC2882" w14:textId="77777777" w:rsidR="008E3F11" w:rsidRPr="006965F2" w:rsidRDefault="008E3F11" w:rsidP="008E3F11">
      <w:pPr>
        <w:pStyle w:val="Odstavecseseznamem"/>
        <w:numPr>
          <w:ilvl w:val="0"/>
          <w:numId w:val="2"/>
        </w:numPr>
        <w:ind w:left="426"/>
        <w:textAlignment w:val="baseline"/>
      </w:pPr>
      <w:r>
        <w:t>práce s provozním systémem</w:t>
      </w:r>
    </w:p>
    <w:p w14:paraId="3F9AC457" w14:textId="77777777" w:rsidR="008E3F11" w:rsidRPr="00A612A4" w:rsidRDefault="008E3F11" w:rsidP="008E3F11">
      <w:pPr>
        <w:pStyle w:val="Odstavecseseznamem"/>
        <w:ind w:left="426"/>
        <w:textAlignment w:val="baseline"/>
        <w:rPr>
          <w:rFonts w:cs="Arial"/>
          <w:b/>
          <w:bCs/>
          <w:color w:val="000000"/>
        </w:rPr>
      </w:pPr>
    </w:p>
    <w:p w14:paraId="2F6B1187" w14:textId="77777777" w:rsidR="008E3F11" w:rsidRDefault="008E3F11" w:rsidP="008E3F11">
      <w:pPr>
        <w:textAlignment w:val="baseline"/>
        <w:rPr>
          <w:rFonts w:cs="Arial"/>
          <w:b/>
          <w:bCs/>
          <w:color w:val="000000"/>
        </w:rPr>
      </w:pPr>
      <w:r w:rsidRPr="00461183">
        <w:rPr>
          <w:rFonts w:cs="Arial"/>
          <w:b/>
          <w:bCs/>
          <w:color w:val="000000"/>
        </w:rPr>
        <w:t>Požadujeme:</w:t>
      </w:r>
    </w:p>
    <w:p w14:paraId="398C2C4E" w14:textId="77777777" w:rsidR="008E3F11" w:rsidRPr="00461183" w:rsidRDefault="008E3F11" w:rsidP="008E3F11">
      <w:pPr>
        <w:textAlignment w:val="baseline"/>
        <w:rPr>
          <w:rFonts w:cs="Arial"/>
          <w:b/>
          <w:bCs/>
          <w:color w:val="000000"/>
        </w:rPr>
      </w:pPr>
    </w:p>
    <w:p w14:paraId="518C7205" w14:textId="77777777" w:rsidR="008E3F11" w:rsidRDefault="008E3F11" w:rsidP="008E3F11">
      <w:pPr>
        <w:pStyle w:val="Odstavecseseznamem"/>
        <w:numPr>
          <w:ilvl w:val="0"/>
          <w:numId w:val="3"/>
        </w:numPr>
        <w:ind w:left="426"/>
        <w:textAlignment w:val="baseline"/>
        <w:outlineLvl w:val="2"/>
      </w:pPr>
      <w:r>
        <w:t>úplné středoškolské vzdělání s maturitou</w:t>
      </w:r>
    </w:p>
    <w:p w14:paraId="13FF00D0" w14:textId="77777777" w:rsidR="008E3F11" w:rsidRDefault="008E3F11" w:rsidP="008E3F11">
      <w:pPr>
        <w:pStyle w:val="Odstavecseseznamem"/>
        <w:numPr>
          <w:ilvl w:val="0"/>
          <w:numId w:val="3"/>
        </w:numPr>
        <w:ind w:left="426"/>
        <w:textAlignment w:val="baseline"/>
        <w:outlineLvl w:val="2"/>
      </w:pPr>
      <w:r>
        <w:t xml:space="preserve">komunikační a prezentační dovednosti  </w:t>
      </w:r>
    </w:p>
    <w:p w14:paraId="38CEDA9E" w14:textId="77777777" w:rsidR="008E3F11" w:rsidRDefault="008E3F11" w:rsidP="008E3F11">
      <w:pPr>
        <w:pStyle w:val="Odstavecseseznamem"/>
        <w:numPr>
          <w:ilvl w:val="0"/>
          <w:numId w:val="3"/>
        </w:numPr>
        <w:ind w:left="426"/>
        <w:textAlignment w:val="baseline"/>
        <w:outlineLvl w:val="2"/>
      </w:pPr>
      <w:r>
        <w:t xml:space="preserve">pozitivní přístup k řešení problémů  </w:t>
      </w:r>
    </w:p>
    <w:p w14:paraId="72A5BBEF" w14:textId="77777777" w:rsidR="008E3F11" w:rsidRDefault="008E3F11" w:rsidP="008E3F11">
      <w:pPr>
        <w:pStyle w:val="Odstavecseseznamem"/>
        <w:numPr>
          <w:ilvl w:val="0"/>
          <w:numId w:val="3"/>
        </w:numPr>
        <w:ind w:left="426"/>
        <w:textAlignment w:val="baseline"/>
        <w:outlineLvl w:val="2"/>
      </w:pPr>
      <w:r>
        <w:t>schopnost týmové spolupráce a časovou flexibilitu</w:t>
      </w:r>
    </w:p>
    <w:p w14:paraId="5B27A62D" w14:textId="77777777" w:rsidR="008E3F11" w:rsidRDefault="008E3F11" w:rsidP="008E3F11">
      <w:pPr>
        <w:pStyle w:val="Odstavecseseznamem"/>
        <w:numPr>
          <w:ilvl w:val="0"/>
          <w:numId w:val="3"/>
        </w:numPr>
        <w:ind w:left="426"/>
        <w:textAlignment w:val="baseline"/>
        <w:outlineLvl w:val="2"/>
      </w:pPr>
      <w:r>
        <w:t xml:space="preserve">vyrovnanou stabilní osobnost  </w:t>
      </w:r>
    </w:p>
    <w:p w14:paraId="1B1EEAFC" w14:textId="77777777" w:rsidR="008E3F11" w:rsidRDefault="008E3F11" w:rsidP="008E3F11">
      <w:pPr>
        <w:pStyle w:val="Odstavecseseznamem"/>
        <w:numPr>
          <w:ilvl w:val="0"/>
          <w:numId w:val="3"/>
        </w:numPr>
        <w:ind w:left="426"/>
        <w:textAlignment w:val="baseline"/>
        <w:outlineLvl w:val="2"/>
      </w:pPr>
      <w:r>
        <w:t xml:space="preserve">loajalitu, flexibilitu, odolnost vůči stresu  </w:t>
      </w:r>
    </w:p>
    <w:p w14:paraId="0C2988D6" w14:textId="77777777" w:rsidR="008E3F11" w:rsidRDefault="008E3F11" w:rsidP="008E3F11">
      <w:pPr>
        <w:pStyle w:val="Odstavecseseznamem"/>
        <w:numPr>
          <w:ilvl w:val="0"/>
          <w:numId w:val="3"/>
        </w:numPr>
        <w:ind w:left="426"/>
        <w:textAlignment w:val="baseline"/>
        <w:outlineLvl w:val="2"/>
      </w:pPr>
      <w:r>
        <w:t xml:space="preserve">organizační schopnosti  </w:t>
      </w:r>
    </w:p>
    <w:p w14:paraId="30733191" w14:textId="77777777" w:rsidR="008E3F11" w:rsidRDefault="008E3F11" w:rsidP="008E3F11">
      <w:pPr>
        <w:pStyle w:val="Odstavecseseznamem"/>
        <w:numPr>
          <w:ilvl w:val="0"/>
          <w:numId w:val="3"/>
        </w:numPr>
        <w:ind w:left="426"/>
        <w:textAlignment w:val="baseline"/>
        <w:outlineLvl w:val="2"/>
      </w:pPr>
      <w:r>
        <w:t>znalost práce s PC (MS Office)</w:t>
      </w:r>
    </w:p>
    <w:p w14:paraId="4E414784" w14:textId="77777777" w:rsidR="008E3F11" w:rsidRPr="00610AFD" w:rsidRDefault="008E3F11" w:rsidP="008E3F11">
      <w:pPr>
        <w:textAlignment w:val="baseline"/>
        <w:outlineLvl w:val="2"/>
      </w:pPr>
    </w:p>
    <w:p w14:paraId="39616380" w14:textId="77777777" w:rsidR="008E3F11" w:rsidRDefault="008E3F11" w:rsidP="008E3F11">
      <w:pPr>
        <w:textAlignment w:val="baseline"/>
        <w:outlineLvl w:val="2"/>
        <w:rPr>
          <w:rFonts w:cs="Arial"/>
          <w:b/>
          <w:bCs/>
          <w:color w:val="000000"/>
        </w:rPr>
      </w:pPr>
      <w:r w:rsidRPr="00461183">
        <w:rPr>
          <w:rFonts w:cs="Arial"/>
          <w:b/>
          <w:bCs/>
          <w:color w:val="000000"/>
        </w:rPr>
        <w:t>Nabízíme:</w:t>
      </w:r>
    </w:p>
    <w:p w14:paraId="68330974" w14:textId="77777777" w:rsidR="008E3F11" w:rsidRPr="00461183" w:rsidRDefault="008E3F11" w:rsidP="008E3F11">
      <w:pPr>
        <w:textAlignment w:val="baseline"/>
        <w:outlineLvl w:val="2"/>
        <w:rPr>
          <w:rFonts w:cs="Arial"/>
          <w:b/>
          <w:bCs/>
          <w:color w:val="000000"/>
        </w:rPr>
      </w:pPr>
    </w:p>
    <w:p w14:paraId="54781FF9" w14:textId="18439ADB" w:rsidR="00B04034" w:rsidRPr="00B04034" w:rsidRDefault="00B04034" w:rsidP="008E3F11">
      <w:pPr>
        <w:numPr>
          <w:ilvl w:val="0"/>
          <w:numId w:val="1"/>
        </w:numPr>
        <w:tabs>
          <w:tab w:val="clear" w:pos="720"/>
          <w:tab w:val="num" w:pos="426"/>
        </w:tabs>
        <w:ind w:left="426"/>
        <w:textAlignment w:val="baseline"/>
        <w:rPr>
          <w:rFonts w:cs="Arial"/>
          <w:color w:val="000000"/>
        </w:rPr>
      </w:pPr>
      <w:r>
        <w:rPr>
          <w:rFonts w:cs="Arial"/>
          <w:color w:val="000000"/>
        </w:rPr>
        <w:t>brigádu, kterou budete mít rádi</w:t>
      </w:r>
    </w:p>
    <w:p w14:paraId="08FE8CD2" w14:textId="797339AA" w:rsidR="008E3F11" w:rsidRPr="00C33104" w:rsidRDefault="007C509F" w:rsidP="008E3F11">
      <w:pPr>
        <w:numPr>
          <w:ilvl w:val="0"/>
          <w:numId w:val="1"/>
        </w:numPr>
        <w:tabs>
          <w:tab w:val="clear" w:pos="720"/>
          <w:tab w:val="num" w:pos="426"/>
        </w:tabs>
        <w:ind w:left="426"/>
        <w:textAlignment w:val="baseline"/>
        <w:rPr>
          <w:rFonts w:cs="Arial"/>
          <w:color w:val="000000"/>
        </w:rPr>
      </w:pPr>
      <w:r>
        <w:t>práci na DP</w:t>
      </w:r>
      <w:r w:rsidR="006B644E">
        <w:t>Č</w:t>
      </w:r>
      <w:r>
        <w:t xml:space="preserve"> (lze při denním studiu na VŠ)</w:t>
      </w:r>
    </w:p>
    <w:p w14:paraId="286D1A6C" w14:textId="77777777" w:rsidR="008E3F11" w:rsidRPr="00C33104" w:rsidRDefault="008E3F11" w:rsidP="008E3F11">
      <w:pPr>
        <w:numPr>
          <w:ilvl w:val="0"/>
          <w:numId w:val="1"/>
        </w:numPr>
        <w:tabs>
          <w:tab w:val="clear" w:pos="720"/>
          <w:tab w:val="num" w:pos="426"/>
        </w:tabs>
        <w:ind w:left="426"/>
        <w:textAlignment w:val="baseline"/>
        <w:rPr>
          <w:rFonts w:cs="Arial"/>
          <w:color w:val="000000"/>
        </w:rPr>
      </w:pPr>
      <w:r>
        <w:t xml:space="preserve">možnost dalšího rozvoje v rámci pojišťovny i skupiny </w:t>
      </w:r>
    </w:p>
    <w:p w14:paraId="7C9B7BAB" w14:textId="178138AF" w:rsidR="008E3F11" w:rsidRDefault="008E3F11" w:rsidP="008E3F11">
      <w:pPr>
        <w:numPr>
          <w:ilvl w:val="0"/>
          <w:numId w:val="1"/>
        </w:numPr>
        <w:tabs>
          <w:tab w:val="clear" w:pos="720"/>
          <w:tab w:val="num" w:pos="426"/>
        </w:tabs>
        <w:ind w:left="426"/>
        <w:textAlignment w:val="baseline"/>
        <w:rPr>
          <w:rFonts w:cs="Arial"/>
          <w:color w:val="000000"/>
        </w:rPr>
      </w:pPr>
      <w:r w:rsidRPr="00461183">
        <w:rPr>
          <w:rFonts w:cs="Arial"/>
          <w:color w:val="000000"/>
        </w:rPr>
        <w:t xml:space="preserve">nástup </w:t>
      </w:r>
      <w:r>
        <w:rPr>
          <w:rFonts w:cs="Arial"/>
          <w:color w:val="000000"/>
        </w:rPr>
        <w:t>možný ihned</w:t>
      </w:r>
    </w:p>
    <w:p w14:paraId="53684978" w14:textId="2556880A" w:rsidR="007C509F" w:rsidRPr="00461183" w:rsidRDefault="007C509F" w:rsidP="008E3F11">
      <w:pPr>
        <w:numPr>
          <w:ilvl w:val="0"/>
          <w:numId w:val="1"/>
        </w:numPr>
        <w:tabs>
          <w:tab w:val="clear" w:pos="720"/>
          <w:tab w:val="num" w:pos="426"/>
        </w:tabs>
        <w:ind w:left="426"/>
        <w:textAlignment w:val="baseline"/>
        <w:rPr>
          <w:rFonts w:cs="Arial"/>
          <w:color w:val="000000"/>
        </w:rPr>
      </w:pPr>
      <w:r>
        <w:rPr>
          <w:rFonts w:cs="Arial"/>
          <w:color w:val="000000"/>
        </w:rPr>
        <w:t xml:space="preserve">místo výkonu práce </w:t>
      </w:r>
      <w:r w:rsidR="0022685F">
        <w:rPr>
          <w:rFonts w:cs="Arial"/>
          <w:color w:val="000000"/>
        </w:rPr>
        <w:t xml:space="preserve">Tyršova 869, Ústí nad Labem </w:t>
      </w:r>
      <w:bookmarkStart w:id="0" w:name="_GoBack"/>
      <w:bookmarkEnd w:id="0"/>
    </w:p>
    <w:p w14:paraId="73E45889" w14:textId="77777777" w:rsidR="008E3F11" w:rsidRPr="00461183" w:rsidRDefault="008E3F11" w:rsidP="008E3F11">
      <w:pPr>
        <w:ind w:left="66"/>
        <w:textAlignment w:val="baseline"/>
        <w:rPr>
          <w:rFonts w:cs="Arial"/>
          <w:color w:val="000000"/>
        </w:rPr>
      </w:pPr>
    </w:p>
    <w:p w14:paraId="1A258512" w14:textId="77777777" w:rsidR="008E3F11" w:rsidRPr="00610AFD" w:rsidRDefault="008E3F11" w:rsidP="008E3F11">
      <w:pPr>
        <w:jc w:val="both"/>
        <w:rPr>
          <w:rFonts w:ascii="Segoe UI" w:hAnsi="Segoe UI" w:cs="Segoe UI"/>
          <w:color w:val="000000"/>
        </w:rPr>
      </w:pPr>
      <w:r w:rsidRPr="00461183">
        <w:rPr>
          <w:rFonts w:cs="Arial"/>
          <w:color w:val="000000"/>
        </w:rPr>
        <w:t xml:space="preserve">V případě zájmu o nabízenou pozici </w:t>
      </w:r>
      <w:r w:rsidRPr="00461183">
        <w:rPr>
          <w:rFonts w:cs="Arial"/>
        </w:rPr>
        <w:t xml:space="preserve">zašlete Váš strukturovaný životopis v českém jazyce </w:t>
      </w:r>
      <w:r>
        <w:rPr>
          <w:rFonts w:cs="Arial"/>
        </w:rPr>
        <w:br/>
      </w:r>
      <w:r w:rsidRPr="00461183">
        <w:rPr>
          <w:rFonts w:cs="Arial"/>
        </w:rPr>
        <w:t xml:space="preserve">na </w:t>
      </w:r>
      <w:r>
        <w:rPr>
          <w:rFonts w:cs="Arial"/>
        </w:rPr>
        <w:t xml:space="preserve">emailovou </w:t>
      </w:r>
      <w:r w:rsidRPr="00461183">
        <w:rPr>
          <w:rFonts w:cs="Arial"/>
        </w:rPr>
        <w:t xml:space="preserve">adresu </w:t>
      </w:r>
      <w:hyperlink r:id="rId7" w:history="1">
        <w:r>
          <w:rPr>
            <w:rStyle w:val="Hypertextovodkaz"/>
            <w:rFonts w:ascii="Segoe UI" w:hAnsi="Segoe UI" w:cs="Segoe UI"/>
          </w:rPr>
          <w:t>kariera@slavia-pojistovna.cz</w:t>
        </w:r>
      </w:hyperlink>
      <w:r w:rsidRPr="00461183">
        <w:rPr>
          <w:rFonts w:cs="Arial"/>
          <w:color w:val="000000"/>
        </w:rPr>
        <w:t>. Do předmětu emailu uveďte název pracovní pozice. </w:t>
      </w:r>
    </w:p>
    <w:p w14:paraId="2C6EBC69" w14:textId="77777777" w:rsidR="008E3F11" w:rsidRPr="00461183" w:rsidRDefault="008E3F11" w:rsidP="008E3F11">
      <w:pPr>
        <w:textAlignment w:val="baseline"/>
        <w:rPr>
          <w:rFonts w:cs="Arial"/>
          <w:color w:val="000000"/>
        </w:rPr>
      </w:pPr>
      <w:r w:rsidRPr="00461183">
        <w:rPr>
          <w:rFonts w:cs="Arial"/>
          <w:i/>
          <w:iCs/>
          <w:color w:val="000000"/>
        </w:rPr>
        <w:t> </w:t>
      </w:r>
    </w:p>
    <w:p w14:paraId="2F3EDCD1" w14:textId="77777777" w:rsidR="001D7A3E" w:rsidRPr="001D7A3E" w:rsidRDefault="001D7A3E" w:rsidP="001D7A3E">
      <w:pPr>
        <w:spacing w:line="252" w:lineRule="auto"/>
        <w:jc w:val="both"/>
        <w:rPr>
          <w:rFonts w:cs="Arial"/>
          <w:noProof/>
          <w:sz w:val="22"/>
          <w:szCs w:val="15"/>
        </w:rPr>
      </w:pPr>
      <w:r w:rsidRPr="001D7A3E">
        <w:rPr>
          <w:rFonts w:cs="Arial"/>
          <w:noProof/>
          <w:sz w:val="22"/>
          <w:szCs w:val="15"/>
        </w:rPr>
        <w:t xml:space="preserve">Dovolujeme si Vás informovat, že Vaše osobní údaje zpracováváme v souladu s platnou legislativou </w:t>
      </w:r>
      <w:r>
        <w:rPr>
          <w:rFonts w:cs="Arial"/>
          <w:noProof/>
          <w:sz w:val="22"/>
          <w:szCs w:val="15"/>
        </w:rPr>
        <w:br/>
      </w:r>
      <w:r w:rsidRPr="001D7A3E">
        <w:rPr>
          <w:rFonts w:cs="Arial"/>
          <w:noProof/>
          <w:sz w:val="22"/>
          <w:szCs w:val="15"/>
        </w:rPr>
        <w:t xml:space="preserve">a interními zásadami pro zpracování osobních údajů ve Slavia pojišťovně a.s. </w:t>
      </w:r>
    </w:p>
    <w:p w14:paraId="19A9FB25" w14:textId="77777777" w:rsidR="00E53D7D" w:rsidRPr="00E53D7D" w:rsidRDefault="00E53D7D" w:rsidP="00E53D7D"/>
    <w:sectPr w:rsidR="00E53D7D" w:rsidRPr="00E53D7D" w:rsidSect="008E3F11">
      <w:headerReference w:type="default" r:id="rId8"/>
      <w:footerReference w:type="default" r:id="rId9"/>
      <w:pgSz w:w="11906" w:h="16838"/>
      <w:pgMar w:top="2552" w:right="849" w:bottom="1418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C2C027" w14:textId="77777777" w:rsidR="00E83433" w:rsidRDefault="00E83433">
      <w:r>
        <w:separator/>
      </w:r>
    </w:p>
  </w:endnote>
  <w:endnote w:type="continuationSeparator" w:id="0">
    <w:p w14:paraId="63768230" w14:textId="77777777" w:rsidR="00E83433" w:rsidRDefault="00E834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F21843" w14:textId="0BBB8E4F" w:rsidR="00DF3369" w:rsidRDefault="007C509F">
    <w:pPr>
      <w:pStyle w:val="Zpat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1" locked="1" layoutInCell="1" allowOverlap="1" wp14:anchorId="08AFECCD" wp14:editId="18518DD9">
              <wp:simplePos x="0" y="0"/>
              <wp:positionH relativeFrom="margin">
                <wp:posOffset>-122555</wp:posOffset>
              </wp:positionH>
              <wp:positionV relativeFrom="page">
                <wp:posOffset>10023475</wp:posOffset>
              </wp:positionV>
              <wp:extent cx="3794125" cy="615315"/>
              <wp:effectExtent l="0" t="0" r="0" b="0"/>
              <wp:wrapNone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4125" cy="6153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1C3668" w14:textId="77777777" w:rsidR="00DF3369" w:rsidRPr="00873FE2" w:rsidRDefault="00DF3369" w:rsidP="00DF3369">
                          <w:pPr>
                            <w:pStyle w:val="Zkladnodstavec"/>
                            <w:spacing w:line="264" w:lineRule="auto"/>
                            <w:rPr>
                              <w:rFonts w:ascii="Arial" w:hAnsi="Arial" w:cs="Arial"/>
                              <w:b/>
                              <w:bCs/>
                              <w:color w:val="993C1E"/>
                              <w:spacing w:val="1"/>
                              <w:sz w:val="14"/>
                              <w:szCs w:val="14"/>
                            </w:rPr>
                          </w:pPr>
                          <w:r w:rsidRPr="00873FE2">
                            <w:rPr>
                              <w:rFonts w:ascii="Arial" w:hAnsi="Arial" w:cs="Arial"/>
                              <w:b/>
                              <w:bCs/>
                              <w:color w:val="993C1E"/>
                              <w:spacing w:val="1"/>
                              <w:sz w:val="14"/>
                              <w:szCs w:val="14"/>
                            </w:rPr>
                            <w:t>Slavia pojišťovna a.s.</w:t>
                          </w:r>
                        </w:p>
                        <w:p w14:paraId="35602DFE" w14:textId="77777777" w:rsidR="00DF3369" w:rsidRPr="00873FE2" w:rsidRDefault="00DF3369" w:rsidP="00DF3369">
                          <w:pPr>
                            <w:pStyle w:val="Zkladnodstavec"/>
                            <w:spacing w:line="264" w:lineRule="auto"/>
                            <w:rPr>
                              <w:rFonts w:ascii="Arial" w:hAnsi="Arial" w:cs="Arial"/>
                              <w:color w:val="993C1E"/>
                              <w:spacing w:val="1"/>
                              <w:sz w:val="14"/>
                              <w:szCs w:val="14"/>
                            </w:rPr>
                          </w:pPr>
                          <w:r w:rsidRPr="00873FE2">
                            <w:rPr>
                              <w:rFonts w:ascii="Arial" w:hAnsi="Arial" w:cs="Arial"/>
                              <w:color w:val="993C1E"/>
                              <w:spacing w:val="1"/>
                              <w:sz w:val="14"/>
                              <w:szCs w:val="14"/>
                            </w:rPr>
                            <w:t xml:space="preserve">Revoluční 1, 110 00 Praha </w:t>
                          </w:r>
                          <w:proofErr w:type="gramStart"/>
                          <w:r w:rsidRPr="00873FE2">
                            <w:rPr>
                              <w:rFonts w:ascii="Arial" w:hAnsi="Arial" w:cs="Arial"/>
                              <w:color w:val="993C1E"/>
                              <w:spacing w:val="1"/>
                              <w:sz w:val="14"/>
                              <w:szCs w:val="14"/>
                            </w:rPr>
                            <w:t>1  |</w:t>
                          </w:r>
                          <w:proofErr w:type="gramEnd"/>
                          <w:r w:rsidRPr="00873FE2">
                            <w:rPr>
                              <w:rFonts w:ascii="Arial" w:hAnsi="Arial" w:cs="Arial"/>
                              <w:color w:val="993C1E"/>
                              <w:spacing w:val="1"/>
                              <w:sz w:val="14"/>
                              <w:szCs w:val="14"/>
                            </w:rPr>
                            <w:t>Info linka: +420 255 790 111</w:t>
                          </w:r>
                        </w:p>
                        <w:p w14:paraId="45D12691" w14:textId="77777777" w:rsidR="00DF3369" w:rsidRPr="00873FE2" w:rsidRDefault="00DF3369" w:rsidP="00DF3369">
                          <w:pPr>
                            <w:pStyle w:val="Zkladnodstavec"/>
                            <w:spacing w:line="264" w:lineRule="auto"/>
                            <w:rPr>
                              <w:rFonts w:ascii="Arial" w:hAnsi="Arial" w:cs="Arial"/>
                              <w:color w:val="993C1E"/>
                              <w:spacing w:val="1"/>
                              <w:sz w:val="14"/>
                              <w:szCs w:val="14"/>
                            </w:rPr>
                          </w:pPr>
                          <w:r w:rsidRPr="00873FE2">
                            <w:rPr>
                              <w:rFonts w:ascii="Arial" w:hAnsi="Arial" w:cs="Arial"/>
                              <w:color w:val="993C1E"/>
                              <w:spacing w:val="1"/>
                              <w:sz w:val="14"/>
                              <w:szCs w:val="14"/>
                            </w:rPr>
                            <w:t xml:space="preserve">E-mail: </w:t>
                          </w:r>
                          <w:proofErr w:type="gramStart"/>
                          <w:r w:rsidRPr="00873FE2">
                            <w:rPr>
                              <w:rFonts w:ascii="Arial" w:hAnsi="Arial" w:cs="Arial"/>
                              <w:color w:val="993C1E"/>
                              <w:spacing w:val="1"/>
                              <w:sz w:val="14"/>
                              <w:szCs w:val="14"/>
                            </w:rPr>
                            <w:t>info@slavia-pojistovna.cz  |</w:t>
                          </w:r>
                          <w:proofErr w:type="gramEnd"/>
                          <w:r w:rsidRPr="00873FE2">
                            <w:rPr>
                              <w:rFonts w:ascii="Arial" w:hAnsi="Arial" w:cs="Arial"/>
                              <w:color w:val="993C1E"/>
                              <w:spacing w:val="1"/>
                              <w:sz w:val="14"/>
                              <w:szCs w:val="14"/>
                            </w:rPr>
                            <w:t xml:space="preserve">  www.slavia-pojistovna.cz  |  IČ: 60197501</w:t>
                          </w:r>
                        </w:p>
                        <w:p w14:paraId="03C1527C" w14:textId="77777777" w:rsidR="00DF3369" w:rsidRPr="00873FE2" w:rsidRDefault="00DF3369" w:rsidP="00DF3369">
                          <w:pPr>
                            <w:spacing w:line="264" w:lineRule="auto"/>
                            <w:rPr>
                              <w:rFonts w:cs="Arial"/>
                              <w:sz w:val="14"/>
                              <w:szCs w:val="14"/>
                            </w:rPr>
                          </w:pPr>
                          <w:r w:rsidRPr="00873FE2">
                            <w:rPr>
                              <w:rFonts w:cs="Arial"/>
                              <w:color w:val="993C1E"/>
                              <w:spacing w:val="1"/>
                              <w:sz w:val="14"/>
                              <w:szCs w:val="14"/>
                            </w:rPr>
                            <w:t>Zapsaná v OR vedeném Městským soudem v Praze, oddíl B, vložka 2591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AFECCD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-9.65pt;margin-top:789.25pt;width:298.75pt;height:48.45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" filled="f" stroked="f">
              <v:textbox>
                <w:txbxContent>
                  <w:p w14:paraId="601C3668" w14:textId="77777777" w:rsidR="00DF3369" w:rsidRPr="00873FE2" w:rsidRDefault="00DF3369" w:rsidP="00DF3369">
                    <w:pPr>
                      <w:pStyle w:val="Zkladnodstavec"/>
                      <w:spacing w:line="264" w:lineRule="auto"/>
                      <w:rPr>
                        <w:rFonts w:ascii="Arial" w:hAnsi="Arial" w:cs="Arial"/>
                        <w:b/>
                        <w:bCs/>
                        <w:color w:val="993C1E"/>
                        <w:spacing w:val="1"/>
                        <w:sz w:val="14"/>
                        <w:szCs w:val="14"/>
                      </w:rPr>
                    </w:pPr>
                    <w:r w:rsidRPr="00873FE2">
                      <w:rPr>
                        <w:rFonts w:ascii="Arial" w:hAnsi="Arial" w:cs="Arial"/>
                        <w:b/>
                        <w:bCs/>
                        <w:color w:val="993C1E"/>
                        <w:spacing w:val="1"/>
                        <w:sz w:val="14"/>
                        <w:szCs w:val="14"/>
                      </w:rPr>
                      <w:t>Slavia pojišťovna a.s.</w:t>
                    </w:r>
                  </w:p>
                  <w:p w14:paraId="35602DFE" w14:textId="77777777" w:rsidR="00DF3369" w:rsidRPr="00873FE2" w:rsidRDefault="00DF3369" w:rsidP="00DF3369">
                    <w:pPr>
                      <w:pStyle w:val="Zkladnodstavec"/>
                      <w:spacing w:line="264" w:lineRule="auto"/>
                      <w:rPr>
                        <w:rFonts w:ascii="Arial" w:hAnsi="Arial" w:cs="Arial"/>
                        <w:color w:val="993C1E"/>
                        <w:spacing w:val="1"/>
                        <w:sz w:val="14"/>
                        <w:szCs w:val="14"/>
                      </w:rPr>
                    </w:pPr>
                    <w:r w:rsidRPr="00873FE2">
                      <w:rPr>
                        <w:rFonts w:ascii="Arial" w:hAnsi="Arial" w:cs="Arial"/>
                        <w:color w:val="993C1E"/>
                        <w:spacing w:val="1"/>
                        <w:sz w:val="14"/>
                        <w:szCs w:val="14"/>
                      </w:rPr>
                      <w:t>Revoluční 1, 110 00 Praha 1  |Info linka: +420 255 790 111</w:t>
                    </w:r>
                  </w:p>
                  <w:p w14:paraId="45D12691" w14:textId="77777777" w:rsidR="00DF3369" w:rsidRPr="00873FE2" w:rsidRDefault="00DF3369" w:rsidP="00DF3369">
                    <w:pPr>
                      <w:pStyle w:val="Zkladnodstavec"/>
                      <w:spacing w:line="264" w:lineRule="auto"/>
                      <w:rPr>
                        <w:rFonts w:ascii="Arial" w:hAnsi="Arial" w:cs="Arial"/>
                        <w:color w:val="993C1E"/>
                        <w:spacing w:val="1"/>
                        <w:sz w:val="14"/>
                        <w:szCs w:val="14"/>
                      </w:rPr>
                    </w:pPr>
                    <w:r w:rsidRPr="00873FE2">
                      <w:rPr>
                        <w:rFonts w:ascii="Arial" w:hAnsi="Arial" w:cs="Arial"/>
                        <w:color w:val="993C1E"/>
                        <w:spacing w:val="1"/>
                        <w:sz w:val="14"/>
                        <w:szCs w:val="14"/>
                      </w:rPr>
                      <w:t>E-mail: info@slavia-pojistovna.cz  |  www.slavia-pojistovna.cz  |  IČ: 60197501</w:t>
                    </w:r>
                  </w:p>
                  <w:p w14:paraId="03C1527C" w14:textId="77777777" w:rsidR="00DF3369" w:rsidRPr="00873FE2" w:rsidRDefault="00DF3369" w:rsidP="00DF3369">
                    <w:pPr>
                      <w:spacing w:line="264" w:lineRule="auto"/>
                      <w:rPr>
                        <w:rFonts w:cs="Arial"/>
                        <w:sz w:val="14"/>
                        <w:szCs w:val="14"/>
                      </w:rPr>
                    </w:pPr>
                    <w:r w:rsidRPr="00873FE2">
                      <w:rPr>
                        <w:rFonts w:cs="Arial"/>
                        <w:color w:val="993C1E"/>
                        <w:spacing w:val="1"/>
                        <w:sz w:val="14"/>
                        <w:szCs w:val="14"/>
                      </w:rPr>
                      <w:t>Zapsaná v OR vedeném Městským soudem v Praze, oddíl B, vložka 2591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DAEBFE" w14:textId="77777777" w:rsidR="00E83433" w:rsidRDefault="00E83433">
      <w:r>
        <w:separator/>
      </w:r>
    </w:p>
  </w:footnote>
  <w:footnote w:type="continuationSeparator" w:id="0">
    <w:p w14:paraId="219F4FDB" w14:textId="77777777" w:rsidR="00E83433" w:rsidRDefault="00E834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039616" w14:textId="77777777" w:rsidR="00E53D7D" w:rsidRDefault="00873FE2">
    <w:pPr>
      <w:pStyle w:val="Zhlav"/>
    </w:pPr>
    <w:r>
      <w:rPr>
        <w:noProof/>
      </w:rPr>
      <w:drawing>
        <wp:anchor distT="0" distB="0" distL="114300" distR="114300" simplePos="0" relativeHeight="251657216" behindDoc="1" locked="1" layoutInCell="1" allowOverlap="1" wp14:anchorId="1F6A3347" wp14:editId="483DDF6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603200" cy="10749600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l_papir_2018_150let_bez-textu_clai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3200" cy="1074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282A8E"/>
    <w:multiLevelType w:val="multilevel"/>
    <w:tmpl w:val="33361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761D1E"/>
    <w:multiLevelType w:val="hybridMultilevel"/>
    <w:tmpl w:val="5AE6B004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296D7117"/>
    <w:multiLevelType w:val="hybridMultilevel"/>
    <w:tmpl w:val="C38094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2BE"/>
    <w:rsid w:val="0000654D"/>
    <w:rsid w:val="00192722"/>
    <w:rsid w:val="001D3C0E"/>
    <w:rsid w:val="001D7A3E"/>
    <w:rsid w:val="0021603E"/>
    <w:rsid w:val="0022685F"/>
    <w:rsid w:val="00260332"/>
    <w:rsid w:val="00311CBB"/>
    <w:rsid w:val="003A0BC2"/>
    <w:rsid w:val="00443F14"/>
    <w:rsid w:val="0046073B"/>
    <w:rsid w:val="00492303"/>
    <w:rsid w:val="004A1311"/>
    <w:rsid w:val="00642D92"/>
    <w:rsid w:val="00643F92"/>
    <w:rsid w:val="006B644E"/>
    <w:rsid w:val="0072351E"/>
    <w:rsid w:val="007C15C6"/>
    <w:rsid w:val="007C509F"/>
    <w:rsid w:val="00842DED"/>
    <w:rsid w:val="00852EF4"/>
    <w:rsid w:val="00873FE2"/>
    <w:rsid w:val="008E3F11"/>
    <w:rsid w:val="0090062E"/>
    <w:rsid w:val="00961D4E"/>
    <w:rsid w:val="00996F79"/>
    <w:rsid w:val="009D1EAB"/>
    <w:rsid w:val="00A26777"/>
    <w:rsid w:val="00AE0C51"/>
    <w:rsid w:val="00AE258D"/>
    <w:rsid w:val="00B04034"/>
    <w:rsid w:val="00B52F18"/>
    <w:rsid w:val="00C404CE"/>
    <w:rsid w:val="00C95DA9"/>
    <w:rsid w:val="00D16765"/>
    <w:rsid w:val="00D57BE0"/>
    <w:rsid w:val="00DF3369"/>
    <w:rsid w:val="00E23B14"/>
    <w:rsid w:val="00E53D7D"/>
    <w:rsid w:val="00E7335F"/>
    <w:rsid w:val="00E83433"/>
    <w:rsid w:val="00EA2340"/>
    <w:rsid w:val="00FB22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7E4CFA5"/>
  <w15:docId w15:val="{8CA6D8DA-3FFC-45E7-8EE4-E0C8EA764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E53D7D"/>
    <w:rPr>
      <w:rFonts w:ascii="Arial" w:hAnsi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E53D7D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E53D7D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link w:val="TextbublinyChar"/>
    <w:rsid w:val="00FB22B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FB22BE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basedOn w:val="Normln"/>
    <w:uiPriority w:val="99"/>
    <w:rsid w:val="00DF3369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/>
      <w:color w:val="000000"/>
    </w:rPr>
  </w:style>
  <w:style w:type="character" w:styleId="Hypertextovodkaz">
    <w:name w:val="Hyperlink"/>
    <w:basedOn w:val="Standardnpsmoodstavce"/>
    <w:uiPriority w:val="99"/>
    <w:unhideWhenUsed/>
    <w:rsid w:val="008E3F11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8E3F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56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ariera@slavia-pojistovna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G%20R%20A%20F%20I%20K%20A\Slavie%20Poji&#353;&#357;ovna\Roman\merkantil\2014\Hl_papir_2014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Hl_papir_2014</Template>
  <TotalTime>13</TotalTime>
  <Pages>1</Pages>
  <Words>190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Pojšťovna Slávia a.s.</Company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 Křivánek</dc:creator>
  <cp:lastModifiedBy>Peroutka Jiří</cp:lastModifiedBy>
  <cp:revision>3</cp:revision>
  <cp:lastPrinted>2018-12-18T08:31:00Z</cp:lastPrinted>
  <dcterms:created xsi:type="dcterms:W3CDTF">2019-04-25T10:31:00Z</dcterms:created>
  <dcterms:modified xsi:type="dcterms:W3CDTF">2019-04-25T10:52:00Z</dcterms:modified>
</cp:coreProperties>
</file>